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B44DD" w14:textId="171840E0" w:rsidR="00026C5E" w:rsidRPr="00942AEB" w:rsidRDefault="00C75836" w:rsidP="0072056E">
      <w:pPr>
        <w:pStyle w:val="LAMARTussenkop1"/>
      </w:pPr>
      <w:r>
        <w:t>I</w:t>
      </w:r>
      <w:r w:rsidR="00C42307">
        <w:t>nventarisatie</w:t>
      </w:r>
      <w:r>
        <w:t>brief aan</w:t>
      </w:r>
      <w:r w:rsidR="0030185A">
        <w:t xml:space="preserve"> huidige</w:t>
      </w:r>
      <w:r w:rsidR="00633360">
        <w:t xml:space="preserve"> </w:t>
      </w:r>
      <w:r w:rsidR="007E4140">
        <w:t>ketenpartners</w:t>
      </w:r>
      <w:r w:rsidR="008431DC">
        <w:t xml:space="preserve"> zoals</w:t>
      </w:r>
      <w:r w:rsidR="007E4140">
        <w:t xml:space="preserve"> </w:t>
      </w:r>
      <w:r w:rsidR="007E4140" w:rsidRPr="007E4140">
        <w:t>leveranciers, onderaannemers en opdrachtnemers</w:t>
      </w:r>
      <w:r w:rsidR="008431DC">
        <w:t>.</w:t>
      </w:r>
    </w:p>
    <w:p w14:paraId="64521DAA" w14:textId="77777777" w:rsidR="0072056E" w:rsidRDefault="0072056E" w:rsidP="003876D8">
      <w:pPr>
        <w:pStyle w:val="LAMARStandaardtekst"/>
        <w:rPr>
          <w:color w:val="FF0000"/>
        </w:rPr>
      </w:pPr>
    </w:p>
    <w:p w14:paraId="0B3B6F34" w14:textId="283C0CDF" w:rsidR="003876D8" w:rsidRDefault="0043251D" w:rsidP="003876D8">
      <w:pPr>
        <w:pStyle w:val="LAMARStandaardtekst"/>
        <w:rPr>
          <w:color w:val="FF0000"/>
        </w:rPr>
      </w:pPr>
      <w:r>
        <w:rPr>
          <w:color w:val="FF0000"/>
        </w:rPr>
        <w:t xml:space="preserve">U vindt hieronder </w:t>
      </w:r>
      <w:r w:rsidR="00E73086" w:rsidRPr="00D155F8">
        <w:rPr>
          <w:color w:val="FF0000"/>
        </w:rPr>
        <w:t xml:space="preserve">een </w:t>
      </w:r>
      <w:r w:rsidR="003876D8" w:rsidRPr="00D155F8">
        <w:rPr>
          <w:color w:val="FF0000"/>
        </w:rPr>
        <w:t xml:space="preserve">conceptbrief die u kunt gebruiken om </w:t>
      </w:r>
      <w:r w:rsidR="002B3408">
        <w:rPr>
          <w:color w:val="FF0000"/>
        </w:rPr>
        <w:t xml:space="preserve">te inventariseren wie van uw bestaande </w:t>
      </w:r>
      <w:r w:rsidR="00C5793F">
        <w:rPr>
          <w:color w:val="FF0000"/>
        </w:rPr>
        <w:t xml:space="preserve">ketenpartners, </w:t>
      </w:r>
      <w:r w:rsidR="007E4140" w:rsidRPr="00D155F8">
        <w:rPr>
          <w:color w:val="FF0000"/>
        </w:rPr>
        <w:t>leveranciers,</w:t>
      </w:r>
      <w:r w:rsidR="007E4140">
        <w:rPr>
          <w:color w:val="FF0000"/>
        </w:rPr>
        <w:t xml:space="preserve"> onderaannemers en opdrachtnemers</w:t>
      </w:r>
      <w:r w:rsidR="007E4140" w:rsidRPr="00D155F8">
        <w:rPr>
          <w:color w:val="FF0000"/>
        </w:rPr>
        <w:t xml:space="preserve"> </w:t>
      </w:r>
      <w:r w:rsidR="002B3408">
        <w:rPr>
          <w:color w:val="FF0000"/>
        </w:rPr>
        <w:t>in het bezit zijn van een PSO-keurmerk of van plan zijn om hier mee te starten</w:t>
      </w:r>
      <w:r w:rsidR="003876D8" w:rsidRPr="00D155F8">
        <w:rPr>
          <w:color w:val="FF0000"/>
        </w:rPr>
        <w:t xml:space="preserve">. Hierdoor dragen meer organisaties bij aan een inclusievere samenleving en groeit </w:t>
      </w:r>
      <w:r w:rsidR="00633360" w:rsidRPr="00D155F8">
        <w:rPr>
          <w:color w:val="FF0000"/>
        </w:rPr>
        <w:t>ook ú</w:t>
      </w:r>
      <w:r w:rsidR="003876D8" w:rsidRPr="00D155F8">
        <w:rPr>
          <w:color w:val="FF0000"/>
        </w:rPr>
        <w:t xml:space="preserve">w organisatie </w:t>
      </w:r>
      <w:r w:rsidR="00633360" w:rsidRPr="00D155F8">
        <w:rPr>
          <w:color w:val="FF0000"/>
        </w:rPr>
        <w:t>o</w:t>
      </w:r>
      <w:r w:rsidR="003876D8" w:rsidRPr="00D155F8">
        <w:rPr>
          <w:color w:val="FF0000"/>
        </w:rPr>
        <w:t>p de PSO-</w:t>
      </w:r>
      <w:r w:rsidR="00632D7F">
        <w:rPr>
          <w:color w:val="FF0000"/>
        </w:rPr>
        <w:t>Prestatie</w:t>
      </w:r>
      <w:r w:rsidR="003876D8" w:rsidRPr="00D155F8">
        <w:rPr>
          <w:color w:val="FF0000"/>
        </w:rPr>
        <w:t xml:space="preserve">ladder. </w:t>
      </w:r>
    </w:p>
    <w:p w14:paraId="51457FFD" w14:textId="77777777" w:rsidR="0072056E" w:rsidRPr="00D155F8" w:rsidRDefault="0072056E" w:rsidP="003876D8">
      <w:pPr>
        <w:pStyle w:val="LAMARStandaardtekst"/>
        <w:rPr>
          <w:color w:val="FF0000"/>
        </w:rPr>
      </w:pPr>
    </w:p>
    <w:p w14:paraId="7C0EA9FA" w14:textId="77777777" w:rsidR="00BB78D3" w:rsidRDefault="00BB78D3" w:rsidP="003876D8">
      <w:pPr>
        <w:pStyle w:val="LAMARStandaardtekst"/>
      </w:pPr>
    </w:p>
    <w:p w14:paraId="7B2DA73D" w14:textId="441CFE34" w:rsidR="0082095B" w:rsidRDefault="0082095B" w:rsidP="0063538C">
      <w:pPr>
        <w:pStyle w:val="LAMARStandaardtekst"/>
        <w:rPr>
          <w:i/>
        </w:rPr>
      </w:pPr>
      <w:r>
        <w:rPr>
          <w:b/>
        </w:rPr>
        <w:t>&lt;start voorbeeldtekst&gt;</w:t>
      </w:r>
    </w:p>
    <w:p w14:paraId="3E1D7DCB" w14:textId="3BA39639" w:rsidR="00B82F28" w:rsidRPr="00D3229E" w:rsidRDefault="0063538C" w:rsidP="0063538C">
      <w:pPr>
        <w:pStyle w:val="LAMARStandaardtekst"/>
        <w:rPr>
          <w:b/>
          <w:i/>
        </w:rPr>
      </w:pPr>
      <w:r w:rsidRPr="00D3229E">
        <w:rPr>
          <w:i/>
        </w:rPr>
        <w:t>Betreft</w:t>
      </w:r>
      <w:r>
        <w:rPr>
          <w:i/>
        </w:rPr>
        <w:t>:</w:t>
      </w:r>
    </w:p>
    <w:p w14:paraId="476A4102" w14:textId="40B86C3B" w:rsidR="004A596C" w:rsidRDefault="004A596C" w:rsidP="00B82F28">
      <w:pPr>
        <w:pStyle w:val="LAMARStandaardtekst"/>
        <w:rPr>
          <w:i/>
        </w:rPr>
      </w:pPr>
      <w:r>
        <w:rPr>
          <w:i/>
        </w:rPr>
        <w:t>Socialer ondernemen met onze ketenpartners!</w:t>
      </w:r>
    </w:p>
    <w:p w14:paraId="7E1CFC2E" w14:textId="787566F0" w:rsidR="004A596C" w:rsidRDefault="004A596C" w:rsidP="00B82F28">
      <w:pPr>
        <w:pStyle w:val="LAMARStandaardtekst"/>
        <w:rPr>
          <w:i/>
        </w:rPr>
      </w:pPr>
      <w:r>
        <w:rPr>
          <w:i/>
        </w:rPr>
        <w:t>of</w:t>
      </w:r>
    </w:p>
    <w:p w14:paraId="30C3821C" w14:textId="35D6433A" w:rsidR="00B82F28" w:rsidRPr="00B82F28" w:rsidRDefault="0063538C" w:rsidP="00B82F28">
      <w:pPr>
        <w:pStyle w:val="LAMARStandaardtekst"/>
        <w:rPr>
          <w:i/>
        </w:rPr>
      </w:pPr>
      <w:r>
        <w:rPr>
          <w:i/>
        </w:rPr>
        <w:t>S</w:t>
      </w:r>
      <w:r w:rsidR="00B82F28" w:rsidRPr="00B82F28">
        <w:rPr>
          <w:i/>
        </w:rPr>
        <w:t xml:space="preserve">timuleren van </w:t>
      </w:r>
      <w:r w:rsidR="00B77085">
        <w:rPr>
          <w:i/>
        </w:rPr>
        <w:t xml:space="preserve">inclusief </w:t>
      </w:r>
      <w:r w:rsidR="00B82F28" w:rsidRPr="00B82F28">
        <w:rPr>
          <w:i/>
        </w:rPr>
        <w:t>ondernemen door bewuster in te kopen</w:t>
      </w:r>
    </w:p>
    <w:p w14:paraId="3B4477CB" w14:textId="77777777" w:rsidR="0063538C" w:rsidRDefault="0063538C" w:rsidP="00B82F28">
      <w:pPr>
        <w:pStyle w:val="LAMARStandaardtekst"/>
        <w:rPr>
          <w:i/>
        </w:rPr>
      </w:pPr>
      <w:r>
        <w:rPr>
          <w:i/>
        </w:rPr>
        <w:t>of</w:t>
      </w:r>
    </w:p>
    <w:p w14:paraId="576333A7" w14:textId="59D4F7A6" w:rsidR="00B82F28" w:rsidRPr="00B82F28" w:rsidRDefault="00B82F28" w:rsidP="002F4835">
      <w:pPr>
        <w:pStyle w:val="LAMARStandaardtekst"/>
        <w:outlineLvl w:val="0"/>
        <w:rPr>
          <w:i/>
        </w:rPr>
      </w:pPr>
      <w:r w:rsidRPr="00B82F28">
        <w:rPr>
          <w:i/>
        </w:rPr>
        <w:t xml:space="preserve">Samen met onze ketenpartners zetten wij </w:t>
      </w:r>
      <w:r w:rsidR="00B77085">
        <w:rPr>
          <w:i/>
        </w:rPr>
        <w:t>inclusief</w:t>
      </w:r>
      <w:r w:rsidRPr="00B82F28">
        <w:rPr>
          <w:i/>
        </w:rPr>
        <w:t xml:space="preserve"> ondernemen op de kaart</w:t>
      </w:r>
    </w:p>
    <w:p w14:paraId="50ACDEE4" w14:textId="71941906" w:rsidR="0063538C" w:rsidRDefault="0063538C" w:rsidP="00B82F28">
      <w:pPr>
        <w:pStyle w:val="LAMARStandaardtekst"/>
        <w:rPr>
          <w:i/>
        </w:rPr>
      </w:pPr>
      <w:r>
        <w:rPr>
          <w:i/>
        </w:rPr>
        <w:t>of</w:t>
      </w:r>
    </w:p>
    <w:p w14:paraId="13C17273" w14:textId="02741054" w:rsidR="00B82F28" w:rsidRDefault="00B82F28" w:rsidP="00B82F28">
      <w:pPr>
        <w:pStyle w:val="LAMARStandaardtekst"/>
        <w:rPr>
          <w:i/>
        </w:rPr>
      </w:pPr>
      <w:r w:rsidRPr="00B82F28">
        <w:rPr>
          <w:i/>
        </w:rPr>
        <w:t>Socialer inkopen wordt belangrijker!</w:t>
      </w:r>
    </w:p>
    <w:p w14:paraId="7F506503" w14:textId="77777777" w:rsidR="00B82F28" w:rsidRPr="00B82F28" w:rsidRDefault="00B82F28" w:rsidP="00B82F28">
      <w:pPr>
        <w:pStyle w:val="LAMARStandaardtekst"/>
      </w:pPr>
    </w:p>
    <w:p w14:paraId="4A402FFB" w14:textId="78A8AB97" w:rsidR="00B82F28" w:rsidRDefault="00632D7F" w:rsidP="002F4835">
      <w:pPr>
        <w:pStyle w:val="LAMARStandaardtekst"/>
        <w:outlineLvl w:val="0"/>
      </w:pPr>
      <w:r>
        <w:t>Beste &lt;naam&gt;,</w:t>
      </w:r>
    </w:p>
    <w:p w14:paraId="34A9FF01" w14:textId="77777777" w:rsidR="00632D7F" w:rsidRPr="00B82F28" w:rsidRDefault="00632D7F" w:rsidP="00B82F28">
      <w:pPr>
        <w:pStyle w:val="LAMARStandaardtekst"/>
      </w:pPr>
    </w:p>
    <w:p w14:paraId="1B7D8ED2" w14:textId="2E940E0B" w:rsidR="00B82F28" w:rsidRPr="00B82F28" w:rsidRDefault="006733A7" w:rsidP="00B82F28">
      <w:pPr>
        <w:pStyle w:val="LAMARStandaardtekst"/>
      </w:pPr>
      <w:r>
        <w:t>S</w:t>
      </w:r>
      <w:r w:rsidR="00B82F28" w:rsidRPr="00B82F28">
        <w:t xml:space="preserve">teeds meer organisaties en overheden </w:t>
      </w:r>
      <w:r>
        <w:t xml:space="preserve">hechten </w:t>
      </w:r>
      <w:r w:rsidR="00B82F28" w:rsidRPr="00B82F28">
        <w:t>belang aan het creëren van meer werkgelegenheid voor mensen met een afstand tot de arbeidsmarkt</w:t>
      </w:r>
      <w:r w:rsidR="003644BF">
        <w:t>.</w:t>
      </w:r>
      <w:r w:rsidR="00B82F28" w:rsidRPr="00B82F28">
        <w:t xml:space="preserve"> </w:t>
      </w:r>
      <w:r>
        <w:t xml:space="preserve">Ook wij vinden dit belangrijk. We zijn dan ook blij dat onze </w:t>
      </w:r>
      <w:r w:rsidR="00B82F28" w:rsidRPr="00B82F28">
        <w:t xml:space="preserve">bijdrage op dit vlak op een objectieve en onafhankelijke wijze getoetst en bekroond </w:t>
      </w:r>
      <w:r w:rsidR="0082095B">
        <w:t xml:space="preserve">is </w:t>
      </w:r>
      <w:r w:rsidR="00B82F28" w:rsidRPr="00B82F28">
        <w:t xml:space="preserve">met een PSO-certificering. </w:t>
      </w:r>
      <w:r w:rsidR="002B3408">
        <w:t xml:space="preserve">Daar zijn wij trots op! </w:t>
      </w:r>
    </w:p>
    <w:p w14:paraId="64083573" w14:textId="52108BE2" w:rsidR="006733A7" w:rsidRDefault="006733A7" w:rsidP="00B82F28">
      <w:pPr>
        <w:pStyle w:val="LAMARStandaardtekst"/>
      </w:pPr>
    </w:p>
    <w:p w14:paraId="5FD33C69" w14:textId="75368C6A" w:rsidR="002548A5" w:rsidRDefault="002B3408" w:rsidP="00B82F28">
      <w:pPr>
        <w:pStyle w:val="LAMARStandaardtekst"/>
        <w:rPr>
          <w:rFonts w:cs="Arial"/>
        </w:rPr>
      </w:pPr>
      <w:r w:rsidRPr="00B82F28">
        <w:t>PSO staat voor de Prestatieladder Socialer Ondernemen van TNO</w:t>
      </w:r>
      <w:r>
        <w:t xml:space="preserve">. </w:t>
      </w:r>
      <w:r w:rsidR="002548A5" w:rsidRPr="00B45A2F">
        <w:rPr>
          <w:rFonts w:cs="Arial"/>
        </w:rPr>
        <w:t xml:space="preserve">De Prestatieladder Socialer Ondernemen van TNO </w:t>
      </w:r>
      <w:r w:rsidR="00481FAB">
        <w:rPr>
          <w:rFonts w:cs="Arial"/>
        </w:rPr>
        <w:t>bestaat uit twee componenten:</w:t>
      </w:r>
      <w:r w:rsidR="002548A5">
        <w:rPr>
          <w:rFonts w:cs="Arial"/>
        </w:rPr>
        <w:t xml:space="preserve"> Een vrij toegankelijk meeti</w:t>
      </w:r>
      <w:r w:rsidR="002548A5" w:rsidRPr="00B45A2F">
        <w:rPr>
          <w:rFonts w:cs="Arial"/>
        </w:rPr>
        <w:t>nstrument</w:t>
      </w:r>
      <w:r w:rsidR="002548A5">
        <w:rPr>
          <w:rFonts w:cs="Arial"/>
        </w:rPr>
        <w:t xml:space="preserve"> dat objectief bepaalt in welke mate een organisatie socia</w:t>
      </w:r>
      <w:r w:rsidR="00B77085">
        <w:rPr>
          <w:rFonts w:cs="Arial"/>
        </w:rPr>
        <w:t>ler</w:t>
      </w:r>
      <w:r w:rsidR="002548A5">
        <w:rPr>
          <w:rFonts w:cs="Arial"/>
        </w:rPr>
        <w:t xml:space="preserve"> onderneemt. En een</w:t>
      </w:r>
      <w:r w:rsidR="00481FAB">
        <w:rPr>
          <w:rFonts w:cs="Arial"/>
        </w:rPr>
        <w:t>,</w:t>
      </w:r>
      <w:r w:rsidR="002548A5">
        <w:rPr>
          <w:rFonts w:cs="Arial"/>
        </w:rPr>
        <w:t xml:space="preserve"> na een certificeringsproces uit te geven</w:t>
      </w:r>
      <w:r w:rsidR="00481FAB">
        <w:rPr>
          <w:rFonts w:cs="Arial"/>
        </w:rPr>
        <w:t>,</w:t>
      </w:r>
      <w:r w:rsidR="002548A5">
        <w:rPr>
          <w:rFonts w:cs="Arial"/>
        </w:rPr>
        <w:t xml:space="preserve"> keurmerk</w:t>
      </w:r>
      <w:r w:rsidR="002548A5" w:rsidRPr="00B45A2F">
        <w:rPr>
          <w:rFonts w:cs="Arial"/>
        </w:rPr>
        <w:t xml:space="preserve">. </w:t>
      </w:r>
      <w:r w:rsidR="002548A5">
        <w:rPr>
          <w:rFonts w:cs="Arial"/>
        </w:rPr>
        <w:t>Dit keurmerk is de landelijke norm voor socia</w:t>
      </w:r>
      <w:r w:rsidR="00B77085">
        <w:rPr>
          <w:rFonts w:cs="Arial"/>
        </w:rPr>
        <w:t xml:space="preserve">ler </w:t>
      </w:r>
      <w:r w:rsidR="002548A5">
        <w:rPr>
          <w:rFonts w:cs="Arial"/>
        </w:rPr>
        <w:t xml:space="preserve">ondernemen. </w:t>
      </w:r>
      <w:r w:rsidR="002548A5" w:rsidRPr="00B45A2F">
        <w:rPr>
          <w:rFonts w:cs="Arial"/>
        </w:rPr>
        <w:t xml:space="preserve">De PSO-Prestatieladder bestaat uit vier </w:t>
      </w:r>
      <w:r w:rsidR="009273D9">
        <w:rPr>
          <w:rFonts w:cs="Arial"/>
        </w:rPr>
        <w:t>prestatie</w:t>
      </w:r>
      <w:r w:rsidR="002548A5" w:rsidRPr="00B45A2F">
        <w:rPr>
          <w:rFonts w:cs="Arial"/>
        </w:rPr>
        <w:t>niveaus: van Aspirant-sta</w:t>
      </w:r>
      <w:r w:rsidR="002548A5">
        <w:rPr>
          <w:rFonts w:cs="Arial"/>
        </w:rPr>
        <w:t>tus tot </w:t>
      </w:r>
      <w:r w:rsidR="002F4835">
        <w:rPr>
          <w:rFonts w:cs="Arial"/>
        </w:rPr>
        <w:t xml:space="preserve">en met </w:t>
      </w:r>
      <w:bookmarkStart w:id="0" w:name="_GoBack"/>
      <w:bookmarkEnd w:id="0"/>
      <w:r w:rsidR="002548A5" w:rsidRPr="00B45A2F">
        <w:rPr>
          <w:rFonts w:cs="Arial"/>
        </w:rPr>
        <w:t>PSO-Trede 3.</w:t>
      </w:r>
    </w:p>
    <w:p w14:paraId="038EEC9B" w14:textId="77777777" w:rsidR="002548A5" w:rsidRDefault="002548A5" w:rsidP="00B82F28">
      <w:pPr>
        <w:pStyle w:val="LAMARStandaardtekst"/>
      </w:pPr>
    </w:p>
    <w:p w14:paraId="6232CA5E" w14:textId="3BD6BF13" w:rsidR="00416605" w:rsidRDefault="006733A7" w:rsidP="00D3229E">
      <w:pPr>
        <w:pStyle w:val="LAMARStandaardtekst"/>
      </w:pPr>
      <w:r>
        <w:t>W</w:t>
      </w:r>
      <w:r w:rsidRPr="006D168F">
        <w:t>ij bieden mensen met een afstand tot de arbeidsmarkt kans op werk en ontwikkeling</w:t>
      </w:r>
      <w:r>
        <w:t xml:space="preserve"> i</w:t>
      </w:r>
      <w:r w:rsidRPr="006D168F">
        <w:t xml:space="preserve">n onze eigen organisatie. </w:t>
      </w:r>
      <w:r w:rsidR="002548A5" w:rsidRPr="00416605">
        <w:t xml:space="preserve">Wij werken graag samen met u aan meer werkgelegenheid en meer kansen voor mensen met een </w:t>
      </w:r>
      <w:r w:rsidR="002548A5">
        <w:t>kwetsbare</w:t>
      </w:r>
      <w:r w:rsidR="002548A5" w:rsidRPr="00416605">
        <w:t xml:space="preserve"> arbeidsmarkt</w:t>
      </w:r>
      <w:r w:rsidR="002548A5">
        <w:t>positie</w:t>
      </w:r>
      <w:r w:rsidR="002548A5" w:rsidRPr="00416605">
        <w:t>.</w:t>
      </w:r>
      <w:r w:rsidR="002548A5">
        <w:t xml:space="preserve"> </w:t>
      </w:r>
      <w:r w:rsidRPr="006D168F">
        <w:t xml:space="preserve">Wij zoeken </w:t>
      </w:r>
      <w:r w:rsidR="002548A5">
        <w:t>daarom</w:t>
      </w:r>
      <w:r w:rsidR="002548A5" w:rsidRPr="006D168F">
        <w:t xml:space="preserve"> </w:t>
      </w:r>
      <w:r w:rsidRPr="006D168F">
        <w:t xml:space="preserve">steeds meer de samenwerking met </w:t>
      </w:r>
      <w:r w:rsidRPr="00B82F28">
        <w:t>ketenpartners, onderaannemers</w:t>
      </w:r>
      <w:r w:rsidR="002548A5">
        <w:t>, opdrachtnemers</w:t>
      </w:r>
      <w:r w:rsidRPr="00B82F28">
        <w:t xml:space="preserve"> en leveranciers</w:t>
      </w:r>
      <w:r w:rsidRPr="006D168F">
        <w:t xml:space="preserve"> die al aantoonbaar social</w:t>
      </w:r>
      <w:r w:rsidR="009273D9">
        <w:t>er</w:t>
      </w:r>
      <w:r w:rsidRPr="006D168F">
        <w:t xml:space="preserve"> ondernemen.</w:t>
      </w:r>
      <w:r w:rsidR="004A596C">
        <w:t xml:space="preserve"> </w:t>
      </w:r>
      <w:r w:rsidR="002548A5">
        <w:t>Sam</w:t>
      </w:r>
      <w:r w:rsidR="002548A5" w:rsidRPr="00416605">
        <w:t>enwerken met organisaties die aantoonbaar socialer ondernemen, levert bovendien een positieve bijdrage aan onze PSO-score.</w:t>
      </w:r>
    </w:p>
    <w:p w14:paraId="61C852B5" w14:textId="77777777" w:rsidR="00416605" w:rsidRDefault="00416605" w:rsidP="00D3229E">
      <w:pPr>
        <w:pStyle w:val="LAMARStandaardtekst"/>
      </w:pPr>
    </w:p>
    <w:p w14:paraId="363B6A39" w14:textId="6A8740A8" w:rsidR="00EC7158" w:rsidRDefault="0023503C" w:rsidP="00D3229E">
      <w:pPr>
        <w:pStyle w:val="LAMARStandaardtekst"/>
      </w:pPr>
      <w:r w:rsidRPr="00416605">
        <w:t>Daarom willen we graag het volgende van uw organisatie weten</w:t>
      </w:r>
      <w:r w:rsidRPr="002548A5">
        <w:t>:</w:t>
      </w:r>
      <w:r w:rsidR="00EC7158">
        <w:t xml:space="preserve"> </w:t>
      </w:r>
    </w:p>
    <w:p w14:paraId="1DF07303" w14:textId="48CD1CEE" w:rsidR="00EC7158" w:rsidRDefault="0023503C" w:rsidP="00D45469">
      <w:pPr>
        <w:pStyle w:val="LAMARStandaardtekst"/>
        <w:numPr>
          <w:ilvl w:val="0"/>
          <w:numId w:val="16"/>
        </w:numPr>
      </w:pPr>
      <w:r>
        <w:t>Bent u al PSO-</w:t>
      </w:r>
      <w:r w:rsidR="00A347BF">
        <w:t xml:space="preserve">gecertificeerd en op welke trede </w:t>
      </w:r>
      <w:r>
        <w:t>is dat?</w:t>
      </w:r>
    </w:p>
    <w:p w14:paraId="7FDBAAAD" w14:textId="093149BB" w:rsidR="0023503C" w:rsidRDefault="0023503C" w:rsidP="00D45469">
      <w:pPr>
        <w:pStyle w:val="LAMARStandaardtekst"/>
        <w:numPr>
          <w:ilvl w:val="0"/>
          <w:numId w:val="16"/>
        </w:numPr>
      </w:pPr>
      <w:r>
        <w:t>Heeft u de intentie om uw organisatie te certificeren of staat u daar niet voor open?</w:t>
      </w:r>
    </w:p>
    <w:p w14:paraId="2557B7EC" w14:textId="3590257D" w:rsidR="00435236" w:rsidRDefault="0023503C" w:rsidP="007831AA">
      <w:pPr>
        <w:pStyle w:val="LAMARStandaardtekst"/>
        <w:numPr>
          <w:ilvl w:val="0"/>
          <w:numId w:val="16"/>
        </w:numPr>
      </w:pPr>
      <w:r>
        <w:t>Wilt u meer informatie</w:t>
      </w:r>
      <w:r w:rsidR="00EC7158">
        <w:t xml:space="preserve"> ontvangen over de PSO</w:t>
      </w:r>
      <w:r>
        <w:t xml:space="preserve">, bijvoorbeeld </w:t>
      </w:r>
      <w:r w:rsidR="002548A5">
        <w:t xml:space="preserve">door </w:t>
      </w:r>
      <w:r>
        <w:t>een</w:t>
      </w:r>
      <w:r w:rsidR="009128BD">
        <w:t xml:space="preserve"> </w:t>
      </w:r>
      <w:r w:rsidR="00923C7E">
        <w:t>informatie</w:t>
      </w:r>
      <w:r w:rsidR="00EC7158">
        <w:t>bijeenkomst bij</w:t>
      </w:r>
      <w:r w:rsidR="002548A5">
        <w:t xml:space="preserve"> te </w:t>
      </w:r>
      <w:r w:rsidR="00EC7158">
        <w:t>wonen</w:t>
      </w:r>
      <w:r>
        <w:t>?</w:t>
      </w:r>
    </w:p>
    <w:p w14:paraId="5ED8F344" w14:textId="4ECE49C5" w:rsidR="0028163C" w:rsidRDefault="00632D7F" w:rsidP="00D45469">
      <w:pPr>
        <w:pStyle w:val="LAMARStandaardtekst"/>
        <w:rPr>
          <w:rStyle w:val="Hyperlink"/>
        </w:rPr>
      </w:pPr>
      <w:r>
        <w:lastRenderedPageBreak/>
        <w:t>Meer informatie over het PSO-C</w:t>
      </w:r>
      <w:r w:rsidR="0072056E">
        <w:t>ertificaat en -K</w:t>
      </w:r>
      <w:r w:rsidR="00435236">
        <w:t xml:space="preserve">eurmerk vindt u op </w:t>
      </w:r>
      <w:hyperlink r:id="rId11" w:history="1">
        <w:r w:rsidR="00435236" w:rsidRPr="00B82F28">
          <w:rPr>
            <w:rStyle w:val="Hyperlink"/>
          </w:rPr>
          <w:t>www.pso-nederland.nl</w:t>
        </w:r>
      </w:hyperlink>
      <w:r w:rsidR="00435236">
        <w:rPr>
          <w:rStyle w:val="Hyperlink"/>
        </w:rPr>
        <w:t xml:space="preserve">. </w:t>
      </w:r>
    </w:p>
    <w:p w14:paraId="3A4C9311" w14:textId="77777777" w:rsidR="0028163C" w:rsidRDefault="0028163C" w:rsidP="00D45469">
      <w:pPr>
        <w:pStyle w:val="LAMARStandaardtekst"/>
        <w:rPr>
          <w:rStyle w:val="Hyperlink"/>
        </w:rPr>
      </w:pPr>
    </w:p>
    <w:p w14:paraId="6C0196C1" w14:textId="5AF0F32A" w:rsidR="00D45469" w:rsidRDefault="0028163C" w:rsidP="00D45469">
      <w:pPr>
        <w:pStyle w:val="LAMARStandaardtekst"/>
      </w:pPr>
      <w:r>
        <w:t xml:space="preserve">Graag vernemen wij uw reactie op de vragen binnen vier weken. </w:t>
      </w:r>
      <w:r w:rsidRPr="00C7762E">
        <w:t xml:space="preserve">Wij </w:t>
      </w:r>
      <w:r>
        <w:t xml:space="preserve">danken u hartelijk voor uw medewerking en </w:t>
      </w:r>
      <w:r w:rsidRPr="00C7762E">
        <w:t>zijn benieuwd naar uw antwoorden</w:t>
      </w:r>
      <w:r>
        <w:t xml:space="preserve">. </w:t>
      </w:r>
    </w:p>
    <w:p w14:paraId="20899F15" w14:textId="28CCF5D8" w:rsidR="00D45469" w:rsidRDefault="00D45469" w:rsidP="00D45469">
      <w:pPr>
        <w:pStyle w:val="LAMARStandaardtekst"/>
      </w:pPr>
    </w:p>
    <w:p w14:paraId="5A002AB2" w14:textId="3708FC37" w:rsidR="00D45469" w:rsidRDefault="00D45469" w:rsidP="00D45469">
      <w:pPr>
        <w:pStyle w:val="LAMARStandaardtekst"/>
      </w:pPr>
      <w:r>
        <w:t>Hartelijke groet,</w:t>
      </w:r>
    </w:p>
    <w:p w14:paraId="6EC0AC5C" w14:textId="13EBA0A3" w:rsidR="00D45469" w:rsidRDefault="00D45469" w:rsidP="00D45469">
      <w:pPr>
        <w:pStyle w:val="LAMARStandaardtekst"/>
      </w:pPr>
    </w:p>
    <w:p w14:paraId="517E469C" w14:textId="3D8C995D" w:rsidR="00D45469" w:rsidRDefault="00D45469" w:rsidP="00D45469">
      <w:pPr>
        <w:pStyle w:val="LAMARStandaardtekst"/>
      </w:pPr>
      <w:r>
        <w:t>&lt;organisatie&gt;</w:t>
      </w:r>
    </w:p>
    <w:p w14:paraId="0E63B9EC" w14:textId="4CB4DD12" w:rsidR="0082095B" w:rsidRDefault="0082095B" w:rsidP="00D3229E">
      <w:pPr>
        <w:pStyle w:val="LAMARStandaardtekst"/>
      </w:pPr>
    </w:p>
    <w:p w14:paraId="7962D764" w14:textId="26EEA303" w:rsidR="0014007F" w:rsidRDefault="0082095B" w:rsidP="00D3229E">
      <w:pPr>
        <w:pStyle w:val="LAMARStandaardtekst"/>
        <w:rPr>
          <w:b/>
        </w:rPr>
      </w:pPr>
      <w:r>
        <w:rPr>
          <w:b/>
        </w:rPr>
        <w:t>&lt;einde voorbeeldtekst&gt;</w:t>
      </w:r>
    </w:p>
    <w:p w14:paraId="0111965D" w14:textId="26613CD1" w:rsidR="00B82F28" w:rsidRPr="002E4B42" w:rsidRDefault="00B82F28" w:rsidP="002E4B42">
      <w:pPr>
        <w:rPr>
          <w:rFonts w:ascii="Calibri" w:hAnsi="Calibri"/>
          <w:b/>
          <w:sz w:val="20"/>
          <w:szCs w:val="20"/>
        </w:rPr>
      </w:pPr>
    </w:p>
    <w:sectPr w:rsidR="00B82F28" w:rsidRPr="002E4B42" w:rsidSect="002D777F">
      <w:headerReference w:type="default" r:id="rId12"/>
      <w:headerReference w:type="first" r:id="rId13"/>
      <w:pgSz w:w="11900" w:h="16840"/>
      <w:pgMar w:top="3005" w:right="1134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56A80" w14:textId="77777777" w:rsidR="00665B38" w:rsidRDefault="00665B38" w:rsidP="00B97E8E">
      <w:r>
        <w:separator/>
      </w:r>
    </w:p>
  </w:endnote>
  <w:endnote w:type="continuationSeparator" w:id="0">
    <w:p w14:paraId="69E7A74A" w14:textId="77777777" w:rsidR="00665B38" w:rsidRDefault="00665B38" w:rsidP="00B97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5E11C" w14:textId="77777777" w:rsidR="00665B38" w:rsidRDefault="00665B38" w:rsidP="00B97E8E">
      <w:r>
        <w:separator/>
      </w:r>
    </w:p>
  </w:footnote>
  <w:footnote w:type="continuationSeparator" w:id="0">
    <w:p w14:paraId="689AD7BA" w14:textId="77777777" w:rsidR="00665B38" w:rsidRDefault="00665B38" w:rsidP="00B97E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0077D" w14:textId="1123D991" w:rsidR="00BC32F5" w:rsidRDefault="00DB2575">
    <w:r>
      <w:rPr>
        <w:noProof/>
        <w:lang w:eastAsia="nl-NL"/>
      </w:rPr>
      <w:drawing>
        <wp:anchor distT="0" distB="0" distL="114300" distR="114300" simplePos="0" relativeHeight="251660287" behindDoc="1" locked="0" layoutInCell="1" allowOverlap="1" wp14:anchorId="48446FC2" wp14:editId="5848C986">
          <wp:simplePos x="0" y="0"/>
          <wp:positionH relativeFrom="column">
            <wp:posOffset>4959350</wp:posOffset>
          </wp:positionH>
          <wp:positionV relativeFrom="paragraph">
            <wp:posOffset>-40640</wp:posOffset>
          </wp:positionV>
          <wp:extent cx="866775" cy="866775"/>
          <wp:effectExtent l="0" t="0" r="9525" b="9525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-PSO-Prestatieladder-Keurmerk-sociaal-ondernemen-inclusief-ondernemen-werkgeverscha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32F5">
      <w:rPr>
        <w:noProof/>
        <w:lang w:eastAsia="nl-NL"/>
      </w:rPr>
      <w:drawing>
        <wp:anchor distT="0" distB="0" distL="114300" distR="114300" simplePos="0" relativeHeight="251674624" behindDoc="1" locked="0" layoutInCell="1" allowOverlap="1" wp14:anchorId="3AFA5943" wp14:editId="67EF1514">
          <wp:simplePos x="0" y="0"/>
          <wp:positionH relativeFrom="page">
            <wp:posOffset>2412365</wp:posOffset>
          </wp:positionH>
          <wp:positionV relativeFrom="page">
            <wp:posOffset>359410</wp:posOffset>
          </wp:positionV>
          <wp:extent cx="719455" cy="3419475"/>
          <wp:effectExtent l="0" t="0" r="0" b="9525"/>
          <wp:wrapNone/>
          <wp:docPr id="64" name="Afbeelding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AMAR_WORD TEMPLATE PLAATJES_STREEP ADR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3419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32F5">
      <w:rPr>
        <w:noProof/>
        <w:lang w:eastAsia="nl-NL"/>
      </w:rPr>
      <w:drawing>
        <wp:anchor distT="0" distB="0" distL="114300" distR="114300" simplePos="0" relativeHeight="251675648" behindDoc="1" locked="0" layoutInCell="1" allowOverlap="1" wp14:anchorId="5FF79D19" wp14:editId="04C08042">
          <wp:simplePos x="0" y="0"/>
          <wp:positionH relativeFrom="page">
            <wp:posOffset>5941060</wp:posOffset>
          </wp:positionH>
          <wp:positionV relativeFrom="page">
            <wp:posOffset>360045</wp:posOffset>
          </wp:positionV>
          <wp:extent cx="1260000" cy="720000"/>
          <wp:effectExtent l="0" t="0" r="0" b="4445"/>
          <wp:wrapNone/>
          <wp:docPr id="65" name="Afbeelding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AMAR_WORD TEMPLATE PLAATJES_STREEP DOCUM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32F5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285DB8" wp14:editId="45A03DB3">
              <wp:simplePos x="0" y="0"/>
              <wp:positionH relativeFrom="page">
                <wp:posOffset>4680585</wp:posOffset>
              </wp:positionH>
              <wp:positionV relativeFrom="page">
                <wp:posOffset>720090</wp:posOffset>
              </wp:positionV>
              <wp:extent cx="2159635" cy="253365"/>
              <wp:effectExtent l="0" t="0" r="24765" b="635"/>
              <wp:wrapNone/>
              <wp:docPr id="6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635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091D62" w14:textId="78F8256A" w:rsidR="00BC32F5" w:rsidRPr="00070F14" w:rsidRDefault="00BC32F5" w:rsidP="00723C4B">
                          <w:pPr>
                            <w:pStyle w:val="LAMARdocumenttyp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6285DB8" id="_x0000_t202" coordsize="21600,21600" o:spt="202" path="m,l,21600r21600,l21600,xe">
              <v:stroke joinstyle="miter"/>
              <v:path gradientshapeok="t" o:connecttype="rect"/>
            </v:shapetype>
            <v:shape id="Tekstvak 6" o:spid="_x0000_s1026" type="#_x0000_t202" style="position:absolute;margin-left:368.55pt;margin-top:56.7pt;width:170.05pt;height:19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" filled="f" stroked="f">
              <v:textbox style="mso-fit-shape-to-text:t" inset="0,1mm,0,0">
                <w:txbxContent>
                  <w:p w14:paraId="76091D62" w14:textId="78F8256A" w:rsidR="00BC32F5" w:rsidRPr="00070F14" w:rsidRDefault="00BC32F5" w:rsidP="00723C4B">
                    <w:pPr>
                      <w:pStyle w:val="LAMARdocumenttyp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C32F5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6BDE69" wp14:editId="58402893">
              <wp:simplePos x="0" y="0"/>
              <wp:positionH relativeFrom="page">
                <wp:posOffset>540385</wp:posOffset>
              </wp:positionH>
              <wp:positionV relativeFrom="page">
                <wp:posOffset>6661150</wp:posOffset>
              </wp:positionV>
              <wp:extent cx="1144270" cy="213995"/>
              <wp:effectExtent l="0" t="0" r="24130" b="14605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27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2C5858" w14:textId="156365D2" w:rsidR="00BC32F5" w:rsidRPr="00B97800" w:rsidRDefault="00BC32F5" w:rsidP="00723C4B">
                          <w:pPr>
                            <w:pStyle w:val="LAMARPaginanummering"/>
                          </w:pPr>
                          <w:r w:rsidRPr="00B97800">
                            <w:fldChar w:fldCharType="begin"/>
                          </w:r>
                          <w:r w:rsidRPr="00B97800">
                            <w:instrText xml:space="preserve"> PAGE </w:instrText>
                          </w:r>
                          <w:r w:rsidRPr="00B97800">
                            <w:fldChar w:fldCharType="separate"/>
                          </w:r>
                          <w:r w:rsidR="002F4835">
                            <w:rPr>
                              <w:noProof/>
                            </w:rPr>
                            <w:t>2</w:t>
                          </w:r>
                          <w:r w:rsidRPr="00B97800">
                            <w:fldChar w:fldCharType="end"/>
                          </w:r>
                          <w:r w:rsidRPr="00B97800">
                            <w:t xml:space="preserve"> / </w:t>
                          </w:r>
                          <w:fldSimple w:instr=" NUMPAGES ">
                            <w:r w:rsidR="002F4835">
                              <w:rPr>
                                <w:noProof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6BDE69" id="_x0000_t202" coordsize="21600,21600" o:spt="202" path="m0,0l0,21600,21600,21600,21600,0xe">
              <v:stroke joinstyle="miter"/>
              <v:path gradientshapeok="t" o:connecttype="rect"/>
            </v:shapetype>
            <v:shape id="Tekstvak 3" o:spid="_x0000_s1027" type="#_x0000_t202" style="position:absolute;margin-left:42.55pt;margin-top:524.5pt;width:90.1pt;height: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" filled="f" stroked="f">
              <v:textbox style="mso-fit-shape-to-text:t" inset="0,1mm,0,0">
                <w:txbxContent>
                  <w:p w14:paraId="1C2C5858" w14:textId="156365D2" w:rsidR="00BC32F5" w:rsidRPr="00B97800" w:rsidRDefault="00BC32F5" w:rsidP="00723C4B">
                    <w:pPr>
                      <w:pStyle w:val="LAMARPaginanummering"/>
                    </w:pPr>
                    <w:r w:rsidRPr="00B97800">
                      <w:fldChar w:fldCharType="begin"/>
                    </w:r>
                    <w:r w:rsidRPr="00B97800">
                      <w:instrText xml:space="preserve"> PAGE </w:instrText>
                    </w:r>
                    <w:r w:rsidRPr="00B97800">
                      <w:fldChar w:fldCharType="separate"/>
                    </w:r>
                    <w:r w:rsidR="002F4835">
                      <w:rPr>
                        <w:noProof/>
                      </w:rPr>
                      <w:t>2</w:t>
                    </w:r>
                    <w:r w:rsidRPr="00B97800">
                      <w:fldChar w:fldCharType="end"/>
                    </w:r>
                    <w:r w:rsidRPr="00B97800">
                      <w:t xml:space="preserve"> / </w:t>
                    </w:r>
                    <w:fldSimple w:instr=" NUMPAGES ">
                      <w:r w:rsidR="002F4835">
                        <w:rPr>
                          <w:noProof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2C4A1" w14:textId="747F9AED" w:rsidR="00BC32F5" w:rsidRDefault="008875FC" w:rsidP="008875FC">
    <w:pPr>
      <w:jc w:val="right"/>
    </w:pPr>
    <w:r>
      <w:rPr>
        <w:noProof/>
        <w:lang w:eastAsia="nl-NL"/>
      </w:rPr>
      <w:drawing>
        <wp:inline distT="0" distB="0" distL="0" distR="0" wp14:anchorId="5E67710E" wp14:editId="1F7337F9">
          <wp:extent cx="1362075" cy="1362075"/>
          <wp:effectExtent l="0" t="0" r="9525" b="9525"/>
          <wp:docPr id="66" name="Afbeelding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gemeen-PSO-Prestatieladder-Keurmerk-sociaal-ondernemen-social-retur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272" cy="1362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32F5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B2DC89" wp14:editId="67F91694">
              <wp:simplePos x="0" y="0"/>
              <wp:positionH relativeFrom="page">
                <wp:posOffset>540385</wp:posOffset>
              </wp:positionH>
              <wp:positionV relativeFrom="page">
                <wp:posOffset>6661150</wp:posOffset>
              </wp:positionV>
              <wp:extent cx="1144800" cy="212400"/>
              <wp:effectExtent l="0" t="0" r="24130" b="14605"/>
              <wp:wrapNone/>
              <wp:docPr id="1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800" cy="21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3970F8" w14:textId="2A74F4FC" w:rsidR="00BC32F5" w:rsidRPr="00B97800" w:rsidRDefault="00BC32F5" w:rsidP="00D9793F">
                          <w:pPr>
                            <w:pStyle w:val="LAMARPaginanummering"/>
                          </w:pPr>
                          <w:r w:rsidRPr="00B97800">
                            <w:fldChar w:fldCharType="begin"/>
                          </w:r>
                          <w:r w:rsidRPr="00B97800">
                            <w:instrText xml:space="preserve"> PAGE </w:instrText>
                          </w:r>
                          <w:r w:rsidRPr="00B97800">
                            <w:fldChar w:fldCharType="separate"/>
                          </w:r>
                          <w:r w:rsidR="002F4835">
                            <w:rPr>
                              <w:noProof/>
                            </w:rPr>
                            <w:t>1</w:t>
                          </w:r>
                          <w:r w:rsidRPr="00B97800">
                            <w:fldChar w:fldCharType="end"/>
                          </w:r>
                          <w:r w:rsidRPr="00B97800">
                            <w:t xml:space="preserve"> / </w:t>
                          </w:r>
                          <w:fldSimple w:instr=" NUMPAGES ">
                            <w:r w:rsidR="002F4835">
                              <w:rPr>
                                <w:noProof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B2DC89" id="_x0000_t202" coordsize="21600,21600" o:spt="202" path="m0,0l0,21600,21600,21600,21600,0xe">
              <v:stroke joinstyle="miter"/>
              <v:path gradientshapeok="t" o:connecttype="rect"/>
            </v:shapetype>
            <v:shape id="Tekstvak 1" o:spid="_x0000_s1028" type="#_x0000_t202" style="position:absolute;left:0;text-align:left;margin-left:42.55pt;margin-top:524.5pt;width:90.15pt;height:16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" filled="f" stroked="f">
              <v:textbox style="mso-fit-shape-to-text:t" inset="0,1mm,0,0">
                <w:txbxContent>
                  <w:p w14:paraId="523970F8" w14:textId="2A74F4FC" w:rsidR="00BC32F5" w:rsidRPr="00B97800" w:rsidRDefault="00BC32F5" w:rsidP="00D9793F">
                    <w:pPr>
                      <w:pStyle w:val="LAMARPaginanummering"/>
                    </w:pPr>
                    <w:r w:rsidRPr="00B97800">
                      <w:fldChar w:fldCharType="begin"/>
                    </w:r>
                    <w:r w:rsidRPr="00B97800">
                      <w:instrText xml:space="preserve"> PAGE </w:instrText>
                    </w:r>
                    <w:r w:rsidRPr="00B97800">
                      <w:fldChar w:fldCharType="separate"/>
                    </w:r>
                    <w:r w:rsidR="002F4835">
                      <w:rPr>
                        <w:noProof/>
                      </w:rPr>
                      <w:t>1</w:t>
                    </w:r>
                    <w:r w:rsidRPr="00B97800">
                      <w:fldChar w:fldCharType="end"/>
                    </w:r>
                    <w:r w:rsidRPr="00B97800">
                      <w:t xml:space="preserve"> / </w:t>
                    </w:r>
                    <w:fldSimple w:instr=" NUMPAGES ">
                      <w:r w:rsidR="002F4835">
                        <w:rPr>
                          <w:noProof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 w:rsidR="00BC32F5">
      <w:rPr>
        <w:noProof/>
        <w:lang w:eastAsia="nl-NL"/>
      </w:rPr>
      <w:drawing>
        <wp:anchor distT="0" distB="0" distL="114300" distR="114300" simplePos="0" relativeHeight="251670528" behindDoc="1" locked="0" layoutInCell="1" allowOverlap="1" wp14:anchorId="52DEC9DD" wp14:editId="47F30A50">
          <wp:simplePos x="0" y="0"/>
          <wp:positionH relativeFrom="page">
            <wp:posOffset>5941060</wp:posOffset>
          </wp:positionH>
          <wp:positionV relativeFrom="page">
            <wp:posOffset>360045</wp:posOffset>
          </wp:positionV>
          <wp:extent cx="1260000" cy="720000"/>
          <wp:effectExtent l="0" t="0" r="10160" b="0"/>
          <wp:wrapNone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AMAR_WORD TEMPLATE PLAATJES_STREEP DOCUME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32F5">
      <w:rPr>
        <w:noProof/>
        <w:lang w:eastAsia="nl-NL"/>
      </w:rPr>
      <w:drawing>
        <wp:anchor distT="0" distB="0" distL="114300" distR="114300" simplePos="0" relativeHeight="251669504" behindDoc="1" locked="0" layoutInCell="1" allowOverlap="1" wp14:anchorId="51DF6F89" wp14:editId="03C6B7C2">
          <wp:simplePos x="0" y="0"/>
          <wp:positionH relativeFrom="page">
            <wp:posOffset>2412365</wp:posOffset>
          </wp:positionH>
          <wp:positionV relativeFrom="page">
            <wp:posOffset>360045</wp:posOffset>
          </wp:positionV>
          <wp:extent cx="720000" cy="3420000"/>
          <wp:effectExtent l="0" t="0" r="0" b="9525"/>
          <wp:wrapNone/>
          <wp:docPr id="68" name="Afbeelding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AMAR_WORD TEMPLATE PLAATJES_STREEP ADRE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34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32F5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8450E9" wp14:editId="6420E6C4">
              <wp:simplePos x="0" y="0"/>
              <wp:positionH relativeFrom="page">
                <wp:posOffset>4680585</wp:posOffset>
              </wp:positionH>
              <wp:positionV relativeFrom="page">
                <wp:posOffset>720090</wp:posOffset>
              </wp:positionV>
              <wp:extent cx="2159635" cy="253365"/>
              <wp:effectExtent l="0" t="0" r="24765" b="635"/>
              <wp:wrapNone/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635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825EE4" w14:textId="641BD26B" w:rsidR="00BC32F5" w:rsidRPr="00070F14" w:rsidRDefault="00BC32F5" w:rsidP="00723C4B">
                          <w:pPr>
                            <w:pStyle w:val="LAMARdocumenttyp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98450E9" id="Tekstvak 5" o:spid="_x0000_s1029" type="#_x0000_t202" style="position:absolute;left:0;text-align:left;margin-left:368.55pt;margin-top:56.7pt;width:170.05pt;height:19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" filled="f" stroked="f">
              <v:textbox style="mso-fit-shape-to-text:t" inset="0,1mm,0,0">
                <w:txbxContent>
                  <w:p w14:paraId="70825EE4" w14:textId="641BD26B" w:rsidR="00BC32F5" w:rsidRPr="00070F14" w:rsidRDefault="00BC32F5" w:rsidP="00723C4B">
                    <w:pPr>
                      <w:pStyle w:val="LAMARdocumenttyp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B4552"/>
    <w:multiLevelType w:val="hybridMultilevel"/>
    <w:tmpl w:val="4DC4C29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83626F"/>
    <w:multiLevelType w:val="hybridMultilevel"/>
    <w:tmpl w:val="23E20F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05356"/>
    <w:multiLevelType w:val="hybridMultilevel"/>
    <w:tmpl w:val="9B48853A"/>
    <w:lvl w:ilvl="0" w:tplc="70DC16BA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BD517E"/>
    <w:multiLevelType w:val="hybridMultilevel"/>
    <w:tmpl w:val="D60E569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676022"/>
    <w:multiLevelType w:val="hybridMultilevel"/>
    <w:tmpl w:val="A002F7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756F0"/>
    <w:multiLevelType w:val="hybridMultilevel"/>
    <w:tmpl w:val="2744B48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F72FAE"/>
    <w:multiLevelType w:val="hybridMultilevel"/>
    <w:tmpl w:val="E09C655C"/>
    <w:lvl w:ilvl="0" w:tplc="9F3436A2">
      <w:start w:val="1"/>
      <w:numFmt w:val="bullet"/>
      <w:lvlText w:val=""/>
      <w:lvlJc w:val="left"/>
      <w:pPr>
        <w:ind w:left="284" w:hanging="142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375349"/>
    <w:multiLevelType w:val="hybridMultilevel"/>
    <w:tmpl w:val="BFBADE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3D09A7"/>
    <w:multiLevelType w:val="hybridMultilevel"/>
    <w:tmpl w:val="573AD1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1C7F62"/>
    <w:multiLevelType w:val="hybridMultilevel"/>
    <w:tmpl w:val="D81A207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093E3A"/>
    <w:multiLevelType w:val="hybridMultilevel"/>
    <w:tmpl w:val="2136661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3964B8E"/>
    <w:multiLevelType w:val="hybridMultilevel"/>
    <w:tmpl w:val="9C0C0B50"/>
    <w:lvl w:ilvl="0" w:tplc="FA70261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FE4D46"/>
    <w:multiLevelType w:val="hybridMultilevel"/>
    <w:tmpl w:val="7D8AAD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2866EA"/>
    <w:multiLevelType w:val="multilevel"/>
    <w:tmpl w:val="B4E2DB42"/>
    <w:lvl w:ilvl="0">
      <w:start w:val="1"/>
      <w:numFmt w:val="decimal"/>
      <w:pStyle w:val="LAMARStandaardtekstnummering"/>
      <w:lvlText w:val="%1"/>
      <w:lvlJc w:val="left"/>
      <w:pPr>
        <w:ind w:left="340" w:hanging="283"/>
      </w:pPr>
      <w:rPr>
        <w:rFonts w:ascii="Calibri" w:hAnsi="Calibri" w:hint="default"/>
        <w:b/>
        <w:bCs/>
        <w:i w:val="0"/>
        <w:iCs w:val="0"/>
        <w:sz w:val="16"/>
        <w:szCs w:val="16"/>
      </w:rPr>
    </w:lvl>
    <w:lvl w:ilvl="1">
      <w:start w:val="1"/>
      <w:numFmt w:val="decimal"/>
      <w:lvlText w:val="%1.%2"/>
      <w:lvlJc w:val="left"/>
      <w:pPr>
        <w:ind w:left="737" w:hanging="340"/>
      </w:pPr>
      <w:rPr>
        <w:rFonts w:ascii="Calibri" w:hAnsi="Calibri" w:hint="default"/>
        <w:b/>
        <w:i w:val="0"/>
        <w:sz w:val="16"/>
      </w:rPr>
    </w:lvl>
    <w:lvl w:ilvl="2">
      <w:start w:val="1"/>
      <w:numFmt w:val="decimal"/>
      <w:lvlText w:val="%1.%2.%3"/>
      <w:lvlJc w:val="left"/>
      <w:pPr>
        <w:ind w:left="1247" w:hanging="453"/>
      </w:pPr>
      <w:rPr>
        <w:rFonts w:ascii="Calibri" w:hAnsi="Calibri" w:hint="default"/>
        <w:b/>
        <w:i w:val="0"/>
        <w:sz w:val="16"/>
      </w:rPr>
    </w:lvl>
    <w:lvl w:ilvl="3">
      <w:start w:val="1"/>
      <w:numFmt w:val="decimal"/>
      <w:lvlText w:val="%1.%2.%3.%4"/>
      <w:lvlJc w:val="left"/>
      <w:pPr>
        <w:ind w:left="1871" w:hanging="567"/>
      </w:pPr>
      <w:rPr>
        <w:rFonts w:ascii="Calibri" w:hAnsi="Calibri" w:hint="default"/>
        <w:b/>
        <w:i w:val="0"/>
        <w:sz w:val="16"/>
      </w:rPr>
    </w:lvl>
    <w:lvl w:ilvl="4">
      <w:start w:val="1"/>
      <w:numFmt w:val="decimal"/>
      <w:lvlText w:val="%1.%2.%3.%4.%5."/>
      <w:lvlJc w:val="left"/>
      <w:pPr>
        <w:ind w:left="22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7" w:hanging="1440"/>
      </w:pPr>
      <w:rPr>
        <w:rFonts w:hint="default"/>
      </w:rPr>
    </w:lvl>
  </w:abstractNum>
  <w:abstractNum w:abstractNumId="14">
    <w:nsid w:val="671D194F"/>
    <w:multiLevelType w:val="hybridMultilevel"/>
    <w:tmpl w:val="F6F6E700"/>
    <w:lvl w:ilvl="0" w:tplc="7298C61A">
      <w:start w:val="1"/>
      <w:numFmt w:val="bullet"/>
      <w:pStyle w:val="LAMARStandaardtekstbullets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21E67"/>
    <w:multiLevelType w:val="hybridMultilevel"/>
    <w:tmpl w:val="09C87A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C8582D"/>
    <w:multiLevelType w:val="hybridMultilevel"/>
    <w:tmpl w:val="FE964F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1"/>
  </w:num>
  <w:num w:numId="5">
    <w:abstractNumId w:val="14"/>
  </w:num>
  <w:num w:numId="6">
    <w:abstractNumId w:val="13"/>
  </w:num>
  <w:num w:numId="7">
    <w:abstractNumId w:val="14"/>
  </w:num>
  <w:num w:numId="8">
    <w:abstractNumId w:val="13"/>
  </w:num>
  <w:num w:numId="9">
    <w:abstractNumId w:val="9"/>
  </w:num>
  <w:num w:numId="10">
    <w:abstractNumId w:val="8"/>
  </w:num>
  <w:num w:numId="11">
    <w:abstractNumId w:val="4"/>
  </w:num>
  <w:num w:numId="12">
    <w:abstractNumId w:val="0"/>
  </w:num>
  <w:num w:numId="13">
    <w:abstractNumId w:val="5"/>
  </w:num>
  <w:num w:numId="14">
    <w:abstractNumId w:val="10"/>
  </w:num>
  <w:num w:numId="15">
    <w:abstractNumId w:val="15"/>
  </w:num>
  <w:num w:numId="16">
    <w:abstractNumId w:val="12"/>
  </w:num>
  <w:num w:numId="17">
    <w:abstractNumId w:val="3"/>
  </w:num>
  <w:num w:numId="18">
    <w:abstractNumId w:val="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E5"/>
    <w:rsid w:val="000026E8"/>
    <w:rsid w:val="00007C64"/>
    <w:rsid w:val="00026C5E"/>
    <w:rsid w:val="00031D74"/>
    <w:rsid w:val="00043B46"/>
    <w:rsid w:val="0005520A"/>
    <w:rsid w:val="00070EC7"/>
    <w:rsid w:val="00070F14"/>
    <w:rsid w:val="00097164"/>
    <w:rsid w:val="000D110A"/>
    <w:rsid w:val="000D185D"/>
    <w:rsid w:val="000D25A2"/>
    <w:rsid w:val="00107578"/>
    <w:rsid w:val="00127B51"/>
    <w:rsid w:val="001311F0"/>
    <w:rsid w:val="0014007F"/>
    <w:rsid w:val="00195EE6"/>
    <w:rsid w:val="001A0697"/>
    <w:rsid w:val="001A1FA5"/>
    <w:rsid w:val="001A5F41"/>
    <w:rsid w:val="001A6241"/>
    <w:rsid w:val="001B413B"/>
    <w:rsid w:val="001B6F84"/>
    <w:rsid w:val="001D22F1"/>
    <w:rsid w:val="001D74DB"/>
    <w:rsid w:val="00213F3C"/>
    <w:rsid w:val="00215553"/>
    <w:rsid w:val="002269D9"/>
    <w:rsid w:val="0023503C"/>
    <w:rsid w:val="00241F5A"/>
    <w:rsid w:val="002450A4"/>
    <w:rsid w:val="002548A5"/>
    <w:rsid w:val="002757BA"/>
    <w:rsid w:val="0027724B"/>
    <w:rsid w:val="0028163C"/>
    <w:rsid w:val="002946C1"/>
    <w:rsid w:val="00295703"/>
    <w:rsid w:val="002A0CC9"/>
    <w:rsid w:val="002A7C6D"/>
    <w:rsid w:val="002B3408"/>
    <w:rsid w:val="002D00A7"/>
    <w:rsid w:val="002D777F"/>
    <w:rsid w:val="002E4B42"/>
    <w:rsid w:val="002E5071"/>
    <w:rsid w:val="002E58A3"/>
    <w:rsid w:val="002F4835"/>
    <w:rsid w:val="0030185A"/>
    <w:rsid w:val="00317D14"/>
    <w:rsid w:val="00343974"/>
    <w:rsid w:val="003644BF"/>
    <w:rsid w:val="003876D8"/>
    <w:rsid w:val="003F22A9"/>
    <w:rsid w:val="00416605"/>
    <w:rsid w:val="00421FE5"/>
    <w:rsid w:val="0043251D"/>
    <w:rsid w:val="00435236"/>
    <w:rsid w:val="00452727"/>
    <w:rsid w:val="00465A15"/>
    <w:rsid w:val="00477FCC"/>
    <w:rsid w:val="00481FAB"/>
    <w:rsid w:val="00483598"/>
    <w:rsid w:val="004A596C"/>
    <w:rsid w:val="004B4799"/>
    <w:rsid w:val="004C616D"/>
    <w:rsid w:val="004D0841"/>
    <w:rsid w:val="004D40BB"/>
    <w:rsid w:val="005121EB"/>
    <w:rsid w:val="00516FD7"/>
    <w:rsid w:val="00544FE4"/>
    <w:rsid w:val="005544C4"/>
    <w:rsid w:val="00563D49"/>
    <w:rsid w:val="0057184C"/>
    <w:rsid w:val="00595464"/>
    <w:rsid w:val="005976BB"/>
    <w:rsid w:val="005B4C85"/>
    <w:rsid w:val="005D5EDE"/>
    <w:rsid w:val="00601200"/>
    <w:rsid w:val="00604349"/>
    <w:rsid w:val="00604888"/>
    <w:rsid w:val="00604C91"/>
    <w:rsid w:val="006065E7"/>
    <w:rsid w:val="00632D7F"/>
    <w:rsid w:val="00633360"/>
    <w:rsid w:val="0063538C"/>
    <w:rsid w:val="00665B38"/>
    <w:rsid w:val="00671BAA"/>
    <w:rsid w:val="006733A7"/>
    <w:rsid w:val="00691EDC"/>
    <w:rsid w:val="006A21E3"/>
    <w:rsid w:val="006A61E5"/>
    <w:rsid w:val="006E25CB"/>
    <w:rsid w:val="006F058A"/>
    <w:rsid w:val="006F6FD6"/>
    <w:rsid w:val="00704527"/>
    <w:rsid w:val="0072056E"/>
    <w:rsid w:val="0072211B"/>
    <w:rsid w:val="00723C4B"/>
    <w:rsid w:val="00752FCF"/>
    <w:rsid w:val="0075491D"/>
    <w:rsid w:val="00757B02"/>
    <w:rsid w:val="00780D04"/>
    <w:rsid w:val="00782681"/>
    <w:rsid w:val="00787495"/>
    <w:rsid w:val="007B2432"/>
    <w:rsid w:val="007B5D2A"/>
    <w:rsid w:val="007E09B7"/>
    <w:rsid w:val="007E4140"/>
    <w:rsid w:val="007E4C2A"/>
    <w:rsid w:val="0082095B"/>
    <w:rsid w:val="00833FFA"/>
    <w:rsid w:val="008431DC"/>
    <w:rsid w:val="00846802"/>
    <w:rsid w:val="008875FC"/>
    <w:rsid w:val="008C7977"/>
    <w:rsid w:val="008D11DE"/>
    <w:rsid w:val="008F4593"/>
    <w:rsid w:val="008F5F25"/>
    <w:rsid w:val="0090041B"/>
    <w:rsid w:val="009113CC"/>
    <w:rsid w:val="009128BD"/>
    <w:rsid w:val="00923C7E"/>
    <w:rsid w:val="009257BA"/>
    <w:rsid w:val="009273D9"/>
    <w:rsid w:val="009373B9"/>
    <w:rsid w:val="00942AEB"/>
    <w:rsid w:val="0096249C"/>
    <w:rsid w:val="00990747"/>
    <w:rsid w:val="009A1D34"/>
    <w:rsid w:val="009D51A5"/>
    <w:rsid w:val="00A0534B"/>
    <w:rsid w:val="00A15557"/>
    <w:rsid w:val="00A347BF"/>
    <w:rsid w:val="00A53DFF"/>
    <w:rsid w:val="00A61E87"/>
    <w:rsid w:val="00A747D3"/>
    <w:rsid w:val="00A768BD"/>
    <w:rsid w:val="00AB6D9F"/>
    <w:rsid w:val="00AE742E"/>
    <w:rsid w:val="00B06909"/>
    <w:rsid w:val="00B432B3"/>
    <w:rsid w:val="00B7239F"/>
    <w:rsid w:val="00B77085"/>
    <w:rsid w:val="00B803E4"/>
    <w:rsid w:val="00B82F28"/>
    <w:rsid w:val="00B97800"/>
    <w:rsid w:val="00B97E8E"/>
    <w:rsid w:val="00BA2D87"/>
    <w:rsid w:val="00BA7CD9"/>
    <w:rsid w:val="00BB78D3"/>
    <w:rsid w:val="00BC1392"/>
    <w:rsid w:val="00BC32F5"/>
    <w:rsid w:val="00BE0BDA"/>
    <w:rsid w:val="00BE1BBE"/>
    <w:rsid w:val="00BF033C"/>
    <w:rsid w:val="00C04EDC"/>
    <w:rsid w:val="00C42307"/>
    <w:rsid w:val="00C5793F"/>
    <w:rsid w:val="00C64B07"/>
    <w:rsid w:val="00C75836"/>
    <w:rsid w:val="00C75A9B"/>
    <w:rsid w:val="00C826A9"/>
    <w:rsid w:val="00C83BD3"/>
    <w:rsid w:val="00C939A5"/>
    <w:rsid w:val="00CA0487"/>
    <w:rsid w:val="00CC452B"/>
    <w:rsid w:val="00CE18AA"/>
    <w:rsid w:val="00D155F8"/>
    <w:rsid w:val="00D3229E"/>
    <w:rsid w:val="00D37F57"/>
    <w:rsid w:val="00D45469"/>
    <w:rsid w:val="00D4761F"/>
    <w:rsid w:val="00D66BA8"/>
    <w:rsid w:val="00D9793F"/>
    <w:rsid w:val="00DA0D64"/>
    <w:rsid w:val="00DB2575"/>
    <w:rsid w:val="00DB5D53"/>
    <w:rsid w:val="00DF3FD3"/>
    <w:rsid w:val="00E30107"/>
    <w:rsid w:val="00E4182C"/>
    <w:rsid w:val="00E73086"/>
    <w:rsid w:val="00E850A0"/>
    <w:rsid w:val="00E91A89"/>
    <w:rsid w:val="00E979E3"/>
    <w:rsid w:val="00EA3CC2"/>
    <w:rsid w:val="00EA7749"/>
    <w:rsid w:val="00EC377C"/>
    <w:rsid w:val="00EC7158"/>
    <w:rsid w:val="00ED7FF6"/>
    <w:rsid w:val="00EF0446"/>
    <w:rsid w:val="00EF1615"/>
    <w:rsid w:val="00EF41DA"/>
    <w:rsid w:val="00F1457F"/>
    <w:rsid w:val="00F3510F"/>
    <w:rsid w:val="00F437CD"/>
    <w:rsid w:val="00F70D2C"/>
    <w:rsid w:val="00F721A7"/>
    <w:rsid w:val="00F81623"/>
    <w:rsid w:val="00F869B2"/>
    <w:rsid w:val="00FD0D8A"/>
    <w:rsid w:val="00FE4066"/>
    <w:rsid w:val="00FF1B26"/>
    <w:rsid w:val="00FF5984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FE98A5"/>
  <w15:docId w15:val="{70DC95D7-3845-4F07-B39B-F4FEE898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AMARHoofdkopgroot">
    <w:name w:val="LAMAR Hoofdkop groot"/>
    <w:next w:val="Standaard"/>
    <w:qFormat/>
    <w:rsid w:val="00107578"/>
    <w:pPr>
      <w:spacing w:line="560" w:lineRule="exact"/>
    </w:pPr>
    <w:rPr>
      <w:rFonts w:ascii="Calibri" w:hAnsi="Calibri"/>
      <w:sz w:val="52"/>
      <w:szCs w:val="52"/>
    </w:rPr>
  </w:style>
  <w:style w:type="paragraph" w:customStyle="1" w:styleId="LAMARPaginanummering">
    <w:name w:val="LAMAR Paginanummering"/>
    <w:qFormat/>
    <w:rsid w:val="00107578"/>
    <w:pPr>
      <w:spacing w:line="280" w:lineRule="exact"/>
    </w:pPr>
    <w:rPr>
      <w:rFonts w:ascii="Calibri" w:hAnsi="Calibri"/>
      <w:sz w:val="28"/>
      <w:szCs w:val="28"/>
    </w:rPr>
  </w:style>
  <w:style w:type="paragraph" w:customStyle="1" w:styleId="LAMARStandaardtekst">
    <w:name w:val="LAMAR Standaard tekst"/>
    <w:qFormat/>
    <w:rsid w:val="00107578"/>
    <w:pPr>
      <w:spacing w:line="280" w:lineRule="exact"/>
    </w:pPr>
    <w:rPr>
      <w:rFonts w:ascii="Calibri" w:hAnsi="Calibri"/>
      <w:sz w:val="20"/>
      <w:szCs w:val="20"/>
    </w:rPr>
  </w:style>
  <w:style w:type="paragraph" w:customStyle="1" w:styleId="LAMARStandaardtekstbullets">
    <w:name w:val="LAMAR Standaard tekst bullets"/>
    <w:basedOn w:val="LAMARStandaardtekst"/>
    <w:next w:val="LAMARStandaardtekst"/>
    <w:qFormat/>
    <w:rsid w:val="00107578"/>
    <w:pPr>
      <w:numPr>
        <w:numId w:val="7"/>
      </w:numPr>
    </w:pPr>
  </w:style>
  <w:style w:type="paragraph" w:customStyle="1" w:styleId="LAMARStandaardtekstnummering">
    <w:name w:val="LAMAR Standaard tekst nummering"/>
    <w:basedOn w:val="LAMARStandaardtekst"/>
    <w:next w:val="LAMARStandaardtekst"/>
    <w:qFormat/>
    <w:rsid w:val="00107578"/>
    <w:pPr>
      <w:numPr>
        <w:numId w:val="8"/>
      </w:numPr>
    </w:pPr>
  </w:style>
  <w:style w:type="paragraph" w:customStyle="1" w:styleId="LAMARTussenkop1">
    <w:name w:val="LAMAR Tussenkop 1"/>
    <w:next w:val="LAMARStandaardtekst"/>
    <w:qFormat/>
    <w:rsid w:val="00107578"/>
    <w:rPr>
      <w:rFonts w:ascii="Calibri" w:hAnsi="Calibri"/>
      <w:b/>
      <w:sz w:val="26"/>
      <w:szCs w:val="26"/>
    </w:rPr>
  </w:style>
  <w:style w:type="paragraph" w:customStyle="1" w:styleId="LAMARTussenkop2">
    <w:name w:val="LAMAR Tussenkop 2"/>
    <w:next w:val="LAMARStandaardtekst"/>
    <w:qFormat/>
    <w:rsid w:val="00107578"/>
    <w:rPr>
      <w:rFonts w:ascii="Calibri Light" w:hAnsi="Calibri Light"/>
      <w:sz w:val="26"/>
      <w:szCs w:val="26"/>
    </w:rPr>
  </w:style>
  <w:style w:type="paragraph" w:styleId="Koptekst">
    <w:name w:val="header"/>
    <w:basedOn w:val="Standaard"/>
    <w:link w:val="KoptekstTeken"/>
    <w:uiPriority w:val="99"/>
    <w:unhideWhenUsed/>
    <w:rsid w:val="0010757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107578"/>
  </w:style>
  <w:style w:type="paragraph" w:styleId="Voettekst">
    <w:name w:val="footer"/>
    <w:basedOn w:val="Standaard"/>
    <w:link w:val="VoettekstTeken"/>
    <w:uiPriority w:val="99"/>
    <w:unhideWhenUsed/>
    <w:rsid w:val="0010757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107578"/>
  </w:style>
  <w:style w:type="paragraph" w:customStyle="1" w:styleId="LAMARdocumenttype">
    <w:name w:val="LAMAR documenttype"/>
    <w:qFormat/>
    <w:rsid w:val="00070F14"/>
    <w:pPr>
      <w:jc w:val="right"/>
    </w:pPr>
    <w:rPr>
      <w:rFonts w:ascii="Calibri" w:hAnsi="Calibri"/>
      <w:b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B82F28"/>
    <w:rPr>
      <w:color w:val="6C7ABB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A61E87"/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61E87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A768B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Geenafstand">
    <w:name w:val="No Spacing"/>
    <w:uiPriority w:val="1"/>
    <w:qFormat/>
    <w:rsid w:val="00A768BD"/>
    <w:rPr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B2432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7B2432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7B243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7B2432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7B2432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7B2432"/>
  </w:style>
  <w:style w:type="paragraph" w:customStyle="1" w:styleId="m-7066820586404840356msolistparagraph">
    <w:name w:val="m_-7066820586404840356msolistparagraph"/>
    <w:basedOn w:val="Standaard"/>
    <w:rsid w:val="006733A7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  <w:style w:type="paragraph" w:styleId="Plattetekst">
    <w:name w:val="Body Text"/>
    <w:basedOn w:val="Standaard"/>
    <w:link w:val="PlattetekstTeken"/>
    <w:uiPriority w:val="1"/>
    <w:qFormat/>
    <w:rsid w:val="00704527"/>
    <w:pPr>
      <w:widowControl w:val="0"/>
      <w:autoSpaceDE w:val="0"/>
      <w:autoSpaceDN w:val="0"/>
    </w:pPr>
    <w:rPr>
      <w:rFonts w:ascii="Trebuchet MS" w:eastAsia="Trebuchet MS" w:hAnsi="Trebuchet MS" w:cs="Trebuchet MS"/>
      <w:sz w:val="20"/>
      <w:szCs w:val="20"/>
      <w:lang w:val="en-US"/>
    </w:rPr>
  </w:style>
  <w:style w:type="character" w:customStyle="1" w:styleId="PlattetekstTeken">
    <w:name w:val="Platte tekst Teken"/>
    <w:basedOn w:val="Standaardalinea-lettertype"/>
    <w:link w:val="Plattetekst"/>
    <w:uiPriority w:val="1"/>
    <w:rsid w:val="00704527"/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Default">
    <w:name w:val="Default"/>
    <w:rsid w:val="008D11DE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nl-NL"/>
    </w:rPr>
  </w:style>
  <w:style w:type="paragraph" w:styleId="Lijstalinea">
    <w:name w:val="List Paragraph"/>
    <w:basedOn w:val="Standaard"/>
    <w:uiPriority w:val="34"/>
    <w:qFormat/>
    <w:rsid w:val="00435236"/>
    <w:pPr>
      <w:ind w:left="720"/>
      <w:contextualSpacing/>
    </w:pPr>
  </w:style>
  <w:style w:type="character" w:customStyle="1" w:styleId="Vermelding1">
    <w:name w:val="Vermelding1"/>
    <w:basedOn w:val="Standaardalinea-lettertype"/>
    <w:uiPriority w:val="99"/>
    <w:rsid w:val="00544FE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pso-nederland.nl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3.png"/><Relationship Id="rId3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Lamar\Desktop\Templates\LAMAR_WORD%20TEMPLATE%20kopij.dotx" TargetMode="External"/></Relationships>
</file>

<file path=word/theme/theme1.xml><?xml version="1.0" encoding="utf-8"?>
<a:theme xmlns:a="http://schemas.openxmlformats.org/drawingml/2006/main" name="LAMAR">
  <a:themeElements>
    <a:clrScheme name="LAMAR">
      <a:dk1>
        <a:srgbClr val="000000"/>
      </a:dk1>
      <a:lt1>
        <a:srgbClr val="FFFFFF"/>
      </a:lt1>
      <a:dk2>
        <a:srgbClr val="B3C0A0"/>
      </a:dk2>
      <a:lt2>
        <a:srgbClr val="CAD4BB"/>
      </a:lt2>
      <a:accent1>
        <a:srgbClr val="D396C3"/>
      </a:accent1>
      <a:accent2>
        <a:srgbClr val="83D0F5"/>
      </a:accent2>
      <a:accent3>
        <a:srgbClr val="BA84AC"/>
      </a:accent3>
      <a:accent4>
        <a:srgbClr val="74BBDB"/>
      </a:accent4>
      <a:accent5>
        <a:srgbClr val="A77D8F"/>
      </a:accent5>
      <a:accent6>
        <a:srgbClr val="68ADB4"/>
      </a:accent6>
      <a:hlink>
        <a:srgbClr val="6C7ABB"/>
      </a:hlink>
      <a:folHlink>
        <a:srgbClr val="5D6AA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h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chemeClr val="accent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LAMAR" id="{90128464-E57C-CD41-A85C-0BB85A466B90}" vid="{BA39A54E-4355-A34A-A329-8560BDE441D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7B62EE35970E4989662E7F06CC1A5E" ma:contentTypeVersion="0" ma:contentTypeDescription="Een nieuw document maken." ma:contentTypeScope="" ma:versionID="fa549b18cb7e4e7cc21f40173c0382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10c9f0b038841e31f927b16ccaa7c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AB909C-6737-4E89-9A25-9BD7109299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B22B39-B419-4F3F-B578-32A835619D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F4993A-0065-42CC-B662-D305622B86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EDF43F-2922-7746-9C83-713B81AD2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C:\Users\Lamar\Desktop\Templates\LAMAR_WORD TEMPLATE kopij.dotx</Template>
  <TotalTime>11</TotalTime>
  <Pages>2</Pages>
  <Words>417</Words>
  <Characters>2297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MLCAS</Company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Lamar</dc:creator>
  <cp:lastModifiedBy>Vincent Leenders</cp:lastModifiedBy>
  <cp:revision>9</cp:revision>
  <cp:lastPrinted>2016-03-29T07:49:00Z</cp:lastPrinted>
  <dcterms:created xsi:type="dcterms:W3CDTF">2017-07-21T15:03:00Z</dcterms:created>
  <dcterms:modified xsi:type="dcterms:W3CDTF">2017-07-24T08:21:00Z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0x010100AC7B62EE35970E4989662E7F06CC1A5E</vt:lpwstr>
  </property>
</Properties>
</file>